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F0A8F" w14:textId="77777777" w:rsidR="003375BF" w:rsidRPr="00525BE2" w:rsidRDefault="00A669AD" w:rsidP="003D3261">
      <w:pPr>
        <w:rPr>
          <w:rFonts w:ascii="IRANSans" w:hAnsi="IRANSans" w:cs="IRANSans"/>
          <w:rtl/>
          <w:lang w:bidi="fa-IR"/>
        </w:rPr>
      </w:pPr>
      <w:r w:rsidRPr="00EF3E8F">
        <w:rPr>
          <w:noProof/>
          <w:lang w:bidi="fa-IR"/>
        </w:rPr>
        <w:drawing>
          <wp:anchor distT="0" distB="0" distL="114300" distR="114300" simplePos="0" relativeHeight="251658240" behindDoc="1" locked="0" layoutInCell="1" allowOverlap="1" wp14:anchorId="05B13067" wp14:editId="799A94D7">
            <wp:simplePos x="0" y="0"/>
            <wp:positionH relativeFrom="column">
              <wp:posOffset>-373380</wp:posOffset>
            </wp:positionH>
            <wp:positionV relativeFrom="paragraph">
              <wp:posOffset>9525</wp:posOffset>
            </wp:positionV>
            <wp:extent cx="6504305" cy="1981200"/>
            <wp:effectExtent l="0" t="0" r="0" b="0"/>
            <wp:wrapNone/>
            <wp:docPr id="21" name="Picture 21" descr="C:\Users\windows\Desktop\Expert-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Expert-Bac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2692"/>
        <w:gridCol w:w="3030"/>
        <w:gridCol w:w="5608"/>
      </w:tblGrid>
      <w:tr w:rsidR="000B1853" w14:paraId="4AFDD5A6" w14:textId="77777777">
        <w:tc>
          <w:tcPr>
            <w:tcW w:w="24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278501B1" w14:textId="77777777" w:rsidR="000B1853" w:rsidRDefault="00C74B85">
            <w:pPr>
              <w:bidi/>
            </w:pPr>
            <w:r>
              <w:rPr>
                <w:noProof/>
              </w:rPr>
              <w:drawing>
                <wp:inline distT="0" distB="0" distL="0" distR="0" wp14:anchorId="3A4CE980" wp14:editId="33A6B4D5">
                  <wp:extent cx="1238250" cy="1238250"/>
                  <wp:effectExtent l="0" t="0" r="0" b="0"/>
                  <wp:docPr id="1" name="2e2b32db-1673-4c00-b10a-ce03f0869e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80f384-5200-41d3-830c-ec9b72de075b.jpg"/>
                          <pic:cNvPicPr/>
                        </pic:nvPicPr>
                        <pic:blipFill>
                          <a:blip r:embed="rId12" cstate="print">
                            <a:extLst>
                              <a:ext uri="90d03eaf-c005-47f7-b0c9-c8ab579630ef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349EB2CD" w14:textId="77777777" w:rsidR="000B1853" w:rsidRDefault="00C74B85">
            <w:pPr>
              <w:bidi/>
            </w:pPr>
            <w:r>
              <w:rPr>
                <w:rFonts w:ascii="IRANSans" w:cs="IRANSans" w:hint="cs"/>
                <w:bCs/>
                <w:color w:val="CED4D9"/>
                <w:szCs w:val="28"/>
                <w:rtl/>
              </w:rPr>
              <w:t>مسعود صدری</w:t>
            </w:r>
          </w:p>
          <w:p w14:paraId="473E3199" w14:textId="77777777" w:rsidR="000B1853" w:rsidRDefault="00C74B85">
            <w:pPr>
              <w:pBdr>
                <w:bottom w:val="dotted" w:sz="6" w:space="1" w:color="CED4D9"/>
              </w:pBdr>
              <w:bidi/>
              <w:spacing w:afterLines="30" w:after="72" w:line="300" w:lineRule="auto"/>
            </w:pPr>
            <w:r>
              <w:rPr>
                <w:rFonts w:ascii="IRANSans" w:cs="IRANSans" w:hint="cs"/>
                <w:color w:val="CED4D9"/>
                <w:szCs w:val="18"/>
                <w:rtl/>
              </w:rPr>
              <w:t>روانشناس</w:t>
            </w:r>
          </w:p>
          <w:p w14:paraId="38018D3B" w14:textId="77777777" w:rsidR="000B1853" w:rsidRDefault="00C74B85">
            <w:pPr>
              <w:bidi/>
            </w:pPr>
            <w:r>
              <w:rPr>
                <w:rFonts w:ascii="IRANSans" w:cs="IRANSans" w:hint="cs"/>
                <w:color w:val="CED4D9"/>
                <w:szCs w:val="16"/>
                <w:rtl/>
              </w:rPr>
              <w:t xml:space="preserve">متولد: ۱۰/۵/۱۳۶۲ </w:t>
            </w:r>
          </w:p>
          <w:p w14:paraId="2E93D153" w14:textId="77777777" w:rsidR="000B1853" w:rsidRDefault="00C74B85">
            <w:pPr>
              <w:bidi/>
            </w:pPr>
            <w:r>
              <w:rPr>
                <w:rFonts w:ascii="IRANSans" w:cs="IRANSans" w:hint="cs"/>
                <w:color w:val="CED4D9"/>
                <w:szCs w:val="16"/>
                <w:rtl/>
              </w:rPr>
              <w:t>وضعیت تأهل: مجرد</w:t>
            </w:r>
          </w:p>
          <w:p w14:paraId="77D21C2A" w14:textId="77777777" w:rsidR="000B1853" w:rsidRDefault="00C74B85">
            <w:pPr>
              <w:bidi/>
            </w:pPr>
            <w:r>
              <w:rPr>
                <w:rFonts w:ascii="IRANSans" w:cs="IRANSans" w:hint="cs"/>
                <w:color w:val="CED4D9"/>
                <w:szCs w:val="16"/>
                <w:rtl/>
              </w:rPr>
              <w:t>وضعیت سربازی: معاف</w:t>
            </w: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528F6E3E" w14:textId="77777777" w:rsidR="000B1853" w:rsidRDefault="00C74B85">
            <w:pPr>
              <w:bidi/>
              <w:spacing w:beforeLines="10" w:before="24" w:afterLines="10" w:after="24" w:line="264" w:lineRule="auto"/>
              <w:ind w:left="850" w:right="200"/>
            </w:pPr>
            <w:r>
              <w:rPr>
                <w:noProof/>
              </w:rPr>
              <w:drawing>
                <wp:inline distT="0" distB="0" distL="0" distR="0" wp14:anchorId="1D742759" wp14:editId="0C163E41">
                  <wp:extent cx="142875" cy="142875"/>
                  <wp:effectExtent l="0" t="0" r="0" b="0"/>
                  <wp:docPr id="2" name="bb30809c-ad81-4ab4-98a0-7655ca8539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4ca359-025e-4372-8ccb-53dbff4b92a8.jpg"/>
                          <pic:cNvPicPr/>
                        </pic:nvPicPr>
                        <pic:blipFill>
                          <a:blip r:embed="rId13" cstate="print">
                            <a:extLst>
                              <a:ext uri="786ac66e-9063-439e-9bc1-f237ee4a58ae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RANSans" w:cs="IRANSans" w:hint="cs"/>
                <w:color w:val="CED4D9"/>
                <w:szCs w:val="18"/>
                <w:rtl/>
              </w:rPr>
              <w:t xml:space="preserve">   masoud.sadri62@gmail.com  </w:t>
            </w:r>
          </w:p>
          <w:p w14:paraId="63852B72" w14:textId="77777777" w:rsidR="000B1853" w:rsidRDefault="00C74B85">
            <w:pPr>
              <w:bidi/>
              <w:spacing w:beforeLines="10" w:before="24" w:afterLines="10" w:after="24" w:line="264" w:lineRule="auto"/>
              <w:ind w:left="850" w:right="200"/>
            </w:pPr>
            <w:r>
              <w:rPr>
                <w:noProof/>
              </w:rPr>
              <w:drawing>
                <wp:inline distT="0" distB="0" distL="0" distR="0" wp14:anchorId="4C5EEA93" wp14:editId="7059F49F">
                  <wp:extent cx="142875" cy="142875"/>
                  <wp:effectExtent l="0" t="0" r="0" b="0"/>
                  <wp:docPr id="3" name="4ac46520-5873-4fd1-adad-b8cd5a8ecf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78f656-91cc-4ed2-a48e-6b5fb727b354.jpg"/>
                          <pic:cNvPicPr/>
                        </pic:nvPicPr>
                        <pic:blipFill>
                          <a:blip r:embed="rId14" cstate="print">
                            <a:extLst>
                              <a:ext uri="2eb6719e-d2e2-4400-be4a-494bcb206daa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RANSans" w:cs="IRANSans" w:hint="cs"/>
                <w:color w:val="CED4D9"/>
                <w:szCs w:val="18"/>
                <w:rtl/>
              </w:rPr>
              <w:t xml:space="preserve">    ‎‏‎‏‎‏9120061362 </w:t>
            </w:r>
          </w:p>
          <w:p w14:paraId="06E095F9" w14:textId="77777777" w:rsidR="000B1853" w:rsidRDefault="00C74B85">
            <w:pPr>
              <w:bidi/>
              <w:spacing w:beforeLines="10" w:before="24" w:afterLines="10" w:after="24" w:line="264" w:lineRule="auto"/>
              <w:ind w:left="850" w:right="200"/>
            </w:pPr>
            <w:r>
              <w:rPr>
                <w:noProof/>
              </w:rPr>
              <w:drawing>
                <wp:inline distT="0" distB="0" distL="0" distR="0" wp14:anchorId="460A7531" wp14:editId="1A3EB557">
                  <wp:extent cx="142875" cy="142875"/>
                  <wp:effectExtent l="0" t="0" r="0" b="0"/>
                  <wp:docPr id="4" name="84b6373a-4455-4fd6-b354-9f4ea87379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d501b5-20c5-40e3-99c2-9a6516929169.jpg"/>
                          <pic:cNvPicPr/>
                        </pic:nvPicPr>
                        <pic:blipFill>
                          <a:blip r:embed="rId15" cstate="print">
                            <a:extLst>
                              <a:ext uri="758f1d09-2833-4616-b43a-8eb57f41d7ec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RANSans" w:cs="IRANSans" w:hint="cs"/>
                <w:color w:val="CED4D9"/>
                <w:szCs w:val="18"/>
                <w:rtl/>
              </w:rPr>
              <w:t xml:space="preserve">   02126602542 </w:t>
            </w:r>
          </w:p>
          <w:p w14:paraId="70E637F6" w14:textId="77777777" w:rsidR="000B1853" w:rsidRDefault="00C74B85">
            <w:pPr>
              <w:bidi/>
              <w:spacing w:beforeLines="10" w:before="24" w:afterLines="10" w:after="24" w:line="264" w:lineRule="auto"/>
              <w:ind w:left="850" w:right="200"/>
            </w:pPr>
            <w:r>
              <w:rPr>
                <w:noProof/>
              </w:rPr>
              <w:drawing>
                <wp:inline distT="0" distB="0" distL="0" distR="0" wp14:anchorId="72BF8A97" wp14:editId="3934C7B4">
                  <wp:extent cx="142875" cy="142875"/>
                  <wp:effectExtent l="0" t="0" r="0" b="0"/>
                  <wp:docPr id="5" name="a7730a97-fcc9-4fcf-beac-9c540b95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be924d-c4ec-49df-91e9-057b3109e078.jpg"/>
                          <pic:cNvPicPr/>
                        </pic:nvPicPr>
                        <pic:blipFill>
                          <a:blip r:embed="rId16" cstate="print">
                            <a:extLst>
                              <a:ext uri="dc7d2e9f-7fc5-4fe5-a3e1-2fdaeada61f6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RANSans" w:cs="IRANSans" w:hint="cs"/>
                <w:color w:val="CED4D9"/>
                <w:szCs w:val="18"/>
                <w:rtl/>
              </w:rPr>
              <w:t xml:space="preserve">  تهران، خیابان فرشته.سروستانشرقی نبش دشتیار.پلاک1واحد002 </w:t>
            </w:r>
          </w:p>
        </w:tc>
      </w:tr>
    </w:tbl>
    <w:p w14:paraId="06FA0FC2" w14:textId="77777777" w:rsidR="000B1853" w:rsidRDefault="00C74B85">
      <w:r>
        <w:br/>
      </w:r>
    </w:p>
    <w:p w14:paraId="423B3FC5" w14:textId="77777777" w:rsidR="000B1853" w:rsidRDefault="00C74B85">
      <w:r>
        <w:br/>
      </w:r>
    </w:p>
    <w:p w14:paraId="760A4E8A" w14:textId="77777777" w:rsidR="000B1853" w:rsidRDefault="00C74B85">
      <w:pPr>
        <w:pBdr>
          <w:bottom w:val="dotted" w:sz="6" w:space="1" w:color="CCCCCC"/>
        </w:pBdr>
        <w:bidi/>
      </w:pPr>
      <w:r>
        <w:rPr>
          <w:noProof/>
        </w:rPr>
        <w:drawing>
          <wp:inline distT="0" distB="0" distL="0" distR="0" wp14:anchorId="38DE202E" wp14:editId="3C854BBE">
            <wp:extent cx="190500" cy="190500"/>
            <wp:effectExtent l="0" t="0" r="0" b="0"/>
            <wp:docPr id="6" name="da8e0e8d-a534-4e1d-81e5-0659ebb33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a6633f-9a31-404e-94aa-298c09c5b1c3.jpg"/>
                    <pic:cNvPicPr/>
                  </pic:nvPicPr>
                  <pic:blipFill>
                    <a:blip r:embed="rId17" cstate="print">
                      <a:extLst>
                        <a:ext uri="555b1b52-0c44-4b5b-8e0a-85324c31686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RANSans" w:cs="IRANSans" w:hint="cs"/>
          <w:bCs/>
          <w:color w:val="424242"/>
          <w:szCs w:val="26"/>
          <w:rtl/>
        </w:rPr>
        <w:t xml:space="preserve">   خلاصه رزومه</w:t>
      </w:r>
    </w:p>
    <w:p w14:paraId="04740C82" w14:textId="77777777" w:rsidR="000B1853" w:rsidRDefault="00C74B85">
      <w:pPr>
        <w:bidi/>
        <w:ind w:left="300"/>
      </w:pPr>
      <w:r>
        <w:rPr>
          <w:rFonts w:ascii="IRANSans" w:cs="IRANSans" w:hint="cs"/>
          <w:color w:val="424242"/>
          <w:szCs w:val="18"/>
          <w:rtl/>
        </w:rPr>
        <w:t>دوره دکتری روانشناسی سلامت .کارشناس ارشد روانشناس عمومی.دارای مدرک کارشناسی روانشناسی.دارای مدرک cbtو اسکیما تراپی.سکستراپیست دارای مدرک MMT.فعال در زمینه درمان به مدت 1 سال</w:t>
      </w:r>
    </w:p>
    <w:p w14:paraId="73107AD1" w14:textId="77777777" w:rsidR="000B1853" w:rsidRDefault="00C74B85">
      <w:r>
        <w:br/>
      </w:r>
    </w:p>
    <w:p w14:paraId="5A44887A" w14:textId="77777777" w:rsidR="000B1853" w:rsidRDefault="00C74B85">
      <w:pPr>
        <w:pBdr>
          <w:bottom w:val="dotted" w:sz="6" w:space="1" w:color="CCCCCC"/>
        </w:pBdr>
        <w:bidi/>
        <w:spacing w:afterLines="70" w:after="168" w:line="264" w:lineRule="auto"/>
      </w:pPr>
      <w:r>
        <w:rPr>
          <w:noProof/>
        </w:rPr>
        <w:drawing>
          <wp:inline distT="0" distB="0" distL="0" distR="0" wp14:anchorId="60B7995B" wp14:editId="7E831005">
            <wp:extent cx="190500" cy="190500"/>
            <wp:effectExtent l="0" t="0" r="0" b="0"/>
            <wp:docPr id="7" name="99c6a765-0b39-438c-aa15-bb6523e61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3f8fb-ff40-434e-ab5e-486456a4e1be.jpg"/>
                    <pic:cNvPicPr/>
                  </pic:nvPicPr>
                  <pic:blipFill>
                    <a:blip r:embed="rId18" cstate="print">
                      <a:extLst>
                        <a:ext uri="411a4463-7a3a-48b9-b57a-b36656d3e91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RANSans" w:cs="IRANSans" w:hint="cs"/>
          <w:bCs/>
          <w:color w:val="424242"/>
          <w:szCs w:val="26"/>
          <w:rtl/>
        </w:rPr>
        <w:t xml:space="preserve">   سوابق تحصیلی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665"/>
        <w:gridCol w:w="5665"/>
      </w:tblGrid>
      <w:tr w:rsidR="000B1853" w14:paraId="11EFC417" w14:textId="77777777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1234A789" w14:textId="77777777" w:rsidR="000B1853" w:rsidRDefault="00C74B85">
            <w:pPr>
              <w:bidi/>
              <w:spacing w:beforeLines="150" w:before="360"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کارشناسی  روانشناسی</w:t>
            </w:r>
          </w:p>
          <w:p w14:paraId="090BE5E0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گرایش ‎‏‎‏‎‏:‎‏‎‏‎‏ روانشناسی</w:t>
            </w:r>
          </w:p>
          <w:p w14:paraId="287E7135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موسسه/دانشگاه ‎‏‎‏‎‏:‎‏‎‏‎‏ دانشگاه آزاد اسلامی تهران جنوب - آزاد</w:t>
            </w:r>
          </w:p>
          <w:p w14:paraId="15C9C5E3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تهران</w:t>
            </w:r>
          </w:p>
          <w:p w14:paraId="78B961D0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 xml:space="preserve"> ۱۳۹۴ -  ۱۳۹۸</w:t>
            </w:r>
          </w:p>
          <w:p w14:paraId="7AEA6C48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معدل ‎‏‎‏‎‏:‎‏‎‏‎‏ ۱۹،۱۴</w:t>
            </w: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0E4912F3" w14:textId="77777777" w:rsidR="000B1853" w:rsidRDefault="00C74B85">
            <w:pPr>
              <w:bidi/>
              <w:spacing w:beforeLines="150" w:before="360"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کارشناسی ارشد  روانشناسی عمومی</w:t>
            </w:r>
          </w:p>
          <w:p w14:paraId="2468B372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گرایش ‎‏‎‏‎‏:‎‏‎‏‎‏ عمومی</w:t>
            </w:r>
          </w:p>
          <w:p w14:paraId="5FB8D49C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موسسه/دانشگاه ‎‏‎‏‎‏:‎‏‎‏‎‏ دانشگاه آزاد اسلامی تهران غرب - آزاد</w:t>
            </w:r>
          </w:p>
          <w:p w14:paraId="50C1475A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تهران</w:t>
            </w:r>
          </w:p>
          <w:p w14:paraId="21DB2A01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 xml:space="preserve"> ۱۳۹۸ -  ۱۴۰۰</w:t>
            </w:r>
          </w:p>
          <w:p w14:paraId="6FE727D3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معدل ‎‏‎‏‎‏:‎‏‎‏‎‏ ۱۹،۸۵</w:t>
            </w:r>
          </w:p>
        </w:tc>
      </w:tr>
      <w:tr w:rsidR="000B1853" w14:paraId="2E9568A1" w14:textId="77777777">
        <w:trPr>
          <w:gridAfter w:val="1"/>
          <w:wAfter w:w="360" w:type="dxa"/>
        </w:trPr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36425257" w14:textId="77777777" w:rsidR="000B1853" w:rsidRDefault="00C74B85">
            <w:pPr>
              <w:bidi/>
              <w:spacing w:beforeLines="150" w:before="360"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دکتری  روان‌شناسی سلامت</w:t>
            </w:r>
          </w:p>
          <w:p w14:paraId="295D9EFC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گرایش ‎‏‎‏‎‏:‎‏‎‏‎‏ سلامت</w:t>
            </w:r>
          </w:p>
          <w:p w14:paraId="07A8F90D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موسسه/دانشگاه ‎‏‎‏‎‏:‎‏‎‏‎‏ مرکز اموزش بین المللی کیش - آزاد</w:t>
            </w:r>
          </w:p>
          <w:p w14:paraId="7867107B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تهران</w:t>
            </w:r>
          </w:p>
          <w:p w14:paraId="24F037B2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ور</w:t>
            </w:r>
            <w:r>
              <w:rPr>
                <w:rFonts w:ascii="IRANSans" w:cs="IRANSans" w:hint="cs"/>
                <w:color w:val="424242"/>
                <w:szCs w:val="18"/>
                <w:rtl/>
              </w:rPr>
              <w:t>ودی سال  ۱۴۰۱</w:t>
            </w:r>
          </w:p>
        </w:tc>
      </w:tr>
    </w:tbl>
    <w:p w14:paraId="34DBAE79" w14:textId="77777777" w:rsidR="000B1853" w:rsidRDefault="00C74B85">
      <w:r>
        <w:br/>
      </w:r>
    </w:p>
    <w:p w14:paraId="6AC12475" w14:textId="77777777" w:rsidR="000B1853" w:rsidRDefault="00C74B85">
      <w:pPr>
        <w:pBdr>
          <w:bottom w:val="dotted" w:sz="6" w:space="1" w:color="CCCCCC"/>
        </w:pBdr>
        <w:bidi/>
        <w:spacing w:afterLines="70" w:after="168" w:line="264" w:lineRule="auto"/>
      </w:pPr>
      <w:r>
        <w:rPr>
          <w:noProof/>
        </w:rPr>
        <w:drawing>
          <wp:inline distT="0" distB="0" distL="0" distR="0" wp14:anchorId="050A9977" wp14:editId="02AE1146">
            <wp:extent cx="190500" cy="190500"/>
            <wp:effectExtent l="0" t="0" r="0" b="0"/>
            <wp:docPr id="8" name="e6ce9378-cb6a-4937-b40d-b53251085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43f8bb-f019-4846-b671-468fd28bebc4.jpg"/>
                    <pic:cNvPicPr/>
                  </pic:nvPicPr>
                  <pic:blipFill>
                    <a:blip r:embed="rId19" cstate="print">
                      <a:extLst>
                        <a:ext uri="b517a066-0c29-4da3-9391-216ab91f99a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RANSans" w:cs="IRANSans" w:hint="cs"/>
          <w:bCs/>
          <w:color w:val="424242"/>
          <w:szCs w:val="26"/>
          <w:rtl/>
        </w:rPr>
        <w:t xml:space="preserve">   سوابق شغلی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665"/>
        <w:gridCol w:w="5665"/>
      </w:tblGrid>
      <w:tr w:rsidR="000B1853" w14:paraId="7DFA5866" w14:textId="77777777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0EA087CE" w14:textId="77777777" w:rsidR="000B1853" w:rsidRDefault="00C74B85">
            <w:pPr>
              <w:bidi/>
              <w:spacing w:beforeLines="150" w:before="360"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روانشناس</w:t>
            </w:r>
          </w:p>
          <w:p w14:paraId="3F86A182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 xml:space="preserve">کلینیک مهرانا </w:t>
            </w:r>
          </w:p>
          <w:p w14:paraId="2AEED07E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تهران</w:t>
            </w:r>
          </w:p>
          <w:p w14:paraId="26C14A91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آغاز همکاری از ‎‏‎‏‎‏:‎‏‎‏‎‏ فروردین ۱۴۰۱</w:t>
            </w: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60565984" w14:textId="77777777" w:rsidR="000B1853" w:rsidRDefault="00C74B85">
            <w:pPr>
              <w:bidi/>
              <w:spacing w:beforeLines="150" w:before="360"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مدیر ارشد فروش و بازاریابی</w:t>
            </w:r>
          </w:p>
          <w:p w14:paraId="6BB509AC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موبایل سعید</w:t>
            </w:r>
          </w:p>
          <w:p w14:paraId="1B40FAD5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تهران</w:t>
            </w:r>
          </w:p>
          <w:p w14:paraId="26E36DDC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فروردین ۱۳۸۳ - آبان ۱۳۹۶</w:t>
            </w:r>
          </w:p>
        </w:tc>
      </w:tr>
      <w:tr w:rsidR="000B1853" w14:paraId="319047A8" w14:textId="77777777">
        <w:trPr>
          <w:gridAfter w:val="1"/>
          <w:wAfter w:w="360" w:type="dxa"/>
        </w:trPr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081E4C33" w14:textId="77777777" w:rsidR="000B1853" w:rsidRDefault="00C74B85">
            <w:pPr>
              <w:bidi/>
              <w:spacing w:beforeLines="150" w:before="360"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روانشناس CBT</w:t>
            </w:r>
          </w:p>
          <w:p w14:paraId="0D5DFFD8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مرکز تخصصی خدمات روانشناختی و مشاوره آریاز</w:t>
            </w:r>
          </w:p>
          <w:p w14:paraId="6A2CC799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تهران</w:t>
            </w:r>
          </w:p>
          <w:p w14:paraId="52F23962" w14:textId="77777777" w:rsidR="000B1853" w:rsidRDefault="00C74B85">
            <w:pPr>
              <w:bidi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آغاز همکاری از ‎‏‎‏‎‏:‎‏‎‏‎‏ بهمن ۱۴۰۱</w:t>
            </w:r>
          </w:p>
        </w:tc>
      </w:tr>
    </w:tbl>
    <w:p w14:paraId="0719D6D2" w14:textId="77777777" w:rsidR="000B1853" w:rsidRDefault="00C74B85">
      <w:r>
        <w:br/>
      </w:r>
    </w:p>
    <w:p w14:paraId="0552E127" w14:textId="77777777" w:rsidR="000B1853" w:rsidRDefault="00C74B85">
      <w:pPr>
        <w:pBdr>
          <w:bottom w:val="dotted" w:sz="6" w:space="1" w:color="CCCCCC"/>
        </w:pBdr>
        <w:bidi/>
        <w:spacing w:afterLines="70" w:after="168" w:line="264" w:lineRule="auto"/>
      </w:pPr>
      <w:r>
        <w:rPr>
          <w:noProof/>
        </w:rPr>
        <w:drawing>
          <wp:inline distT="0" distB="0" distL="0" distR="0" wp14:anchorId="6AD94FE4" wp14:editId="2DDAD724">
            <wp:extent cx="190500" cy="190500"/>
            <wp:effectExtent l="0" t="0" r="0" b="0"/>
            <wp:docPr id="9" name="91e7bad1-b746-438f-9637-dccf33be32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eeebd-37f5-4c61-b5a3-0f3aada0e498.jpg"/>
                    <pic:cNvPicPr/>
                  </pic:nvPicPr>
                  <pic:blipFill>
                    <a:blip r:embed="rId20" cstate="print">
                      <a:extLst>
                        <a:ext uri="899c4ee3-23b7-43a5-871b-6fd9685a453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RANSans" w:cs="IRANSans" w:hint="cs"/>
          <w:bCs/>
          <w:color w:val="424242"/>
          <w:szCs w:val="26"/>
          <w:rtl/>
        </w:rPr>
        <w:t xml:space="preserve">  مهارت‌ها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665"/>
        <w:gridCol w:w="5665"/>
      </w:tblGrid>
      <w:tr w:rsidR="000B1853" w14:paraId="317C41B0" w14:textId="77777777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860"/>
              <w:gridCol w:w="1655"/>
            </w:tblGrid>
            <w:tr w:rsidR="000B1853" w14:paraId="18B0E51D" w14:textId="77777777">
              <w:tc>
                <w:tcPr>
                  <w:tcW w:w="7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14:paraId="579444BF" w14:textId="77777777" w:rsidR="000B1853" w:rsidRDefault="00C74B85">
                  <w:pPr>
                    <w:bidi/>
                    <w:spacing w:afterLines="70" w:after="168" w:line="264" w:lineRule="auto"/>
                    <w:ind w:left="300"/>
                  </w:pPr>
                  <w:r>
                    <w:rPr>
                      <w:rFonts w:ascii="IRANSans" w:cs="IRANSans" w:hint="cs"/>
                      <w:color w:val="424242"/>
                      <w:szCs w:val="18"/>
                      <w:rtl/>
                    </w:rPr>
                    <w:t>مربی درجه 3 فیتنس و بدن سازی</w:t>
                  </w:r>
                </w:p>
              </w:tc>
              <w:tc>
                <w:tcPr>
                  <w:tcW w:w="3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14:paraId="6E1E3A56" w14:textId="77777777" w:rsidR="000B1853" w:rsidRDefault="00C74B85">
                  <w:r>
                    <w:rPr>
                      <w:noProof/>
                    </w:rPr>
                    <w:drawing>
                      <wp:inline distT="0" distB="0" distL="0" distR="0" wp14:anchorId="3F7C4D7B" wp14:editId="1EB53383">
                        <wp:extent cx="952500" cy="142875"/>
                        <wp:effectExtent l="0" t="0" r="0" b="0"/>
                        <wp:docPr id="10" name="52327e52-8148-497a-ad48-fc0f34d8ff1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b15bf16-dae1-4f5c-84cc-edb4b069b4ce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c895572c-c30d-4279-a00b-970d497b5cca"/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952500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552445A" w14:textId="77777777" w:rsidR="000B1853" w:rsidRDefault="000B1853">
            <w:pPr>
              <w:bidi/>
            </w:pP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860"/>
              <w:gridCol w:w="1655"/>
            </w:tblGrid>
            <w:tr w:rsidR="000B1853" w14:paraId="71227887" w14:textId="77777777">
              <w:tc>
                <w:tcPr>
                  <w:tcW w:w="7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14:paraId="50152116" w14:textId="77777777" w:rsidR="000B1853" w:rsidRDefault="00C74B85">
                  <w:pPr>
                    <w:bidi/>
                    <w:spacing w:afterLines="70" w:after="168" w:line="264" w:lineRule="auto"/>
                    <w:ind w:left="300"/>
                  </w:pPr>
                  <w:r>
                    <w:rPr>
                      <w:rFonts w:ascii="IRANSans" w:cs="IRANSans" w:hint="cs"/>
                      <w:color w:val="424242"/>
                      <w:szCs w:val="18"/>
                      <w:rtl/>
                    </w:rPr>
                    <w:t>درمانگر cbt</w:t>
                  </w:r>
                </w:p>
              </w:tc>
              <w:tc>
                <w:tcPr>
                  <w:tcW w:w="3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14:paraId="55A33483" w14:textId="77777777" w:rsidR="000B1853" w:rsidRDefault="00C74B85">
                  <w:r>
                    <w:rPr>
                      <w:noProof/>
                    </w:rPr>
                    <w:drawing>
                      <wp:inline distT="0" distB="0" distL="0" distR="0" wp14:anchorId="2885FB8A" wp14:editId="370F9388">
                        <wp:extent cx="952500" cy="142875"/>
                        <wp:effectExtent l="0" t="0" r="0" b="0"/>
                        <wp:docPr id="11" name="e7bd39f1-28e5-4dcc-9f8c-91a8d07521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cd5f729-2437-4a66-bcda-c51ff8d68664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eead3b22-81b0-4bb8-bcc4-f94faf767667"/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952500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76C54F" w14:textId="77777777" w:rsidR="000B1853" w:rsidRDefault="000B1853">
            <w:pPr>
              <w:bidi/>
            </w:pPr>
          </w:p>
        </w:tc>
      </w:tr>
      <w:tr w:rsidR="000B1853" w14:paraId="18DF9DC1" w14:textId="77777777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860"/>
              <w:gridCol w:w="1655"/>
            </w:tblGrid>
            <w:tr w:rsidR="000B1853" w14:paraId="6424F3B3" w14:textId="77777777">
              <w:tc>
                <w:tcPr>
                  <w:tcW w:w="7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14:paraId="06F0DC8D" w14:textId="77777777" w:rsidR="000B1853" w:rsidRDefault="00C74B85">
                  <w:pPr>
                    <w:bidi/>
                    <w:spacing w:afterLines="70" w:after="168" w:line="264" w:lineRule="auto"/>
                    <w:ind w:left="300"/>
                  </w:pPr>
                  <w:r>
                    <w:rPr>
                      <w:rFonts w:ascii="IRANSans" w:cs="IRANSans" w:hint="cs"/>
                      <w:color w:val="424242"/>
                      <w:szCs w:val="18"/>
                      <w:rtl/>
                    </w:rPr>
                    <w:lastRenderedPageBreak/>
                    <w:t>طرحواره درمانگر</w:t>
                  </w:r>
                </w:p>
              </w:tc>
              <w:tc>
                <w:tcPr>
                  <w:tcW w:w="3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14:paraId="6149B801" w14:textId="77777777" w:rsidR="000B1853" w:rsidRDefault="00C74B85">
                  <w:r>
                    <w:rPr>
                      <w:noProof/>
                    </w:rPr>
                    <w:drawing>
                      <wp:inline distT="0" distB="0" distL="0" distR="0" wp14:anchorId="6B9B9D4C" wp14:editId="4BEE6518">
                        <wp:extent cx="952500" cy="142875"/>
                        <wp:effectExtent l="0" t="0" r="0" b="0"/>
                        <wp:docPr id="12" name="95423b31-b1b7-41e1-96e7-61a31cfe8a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84f2916-0edc-40d1-a7d8-03526d26d671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439e9857-1fdc-404c-8bcc-8c19cf494511"/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952500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8A60519" w14:textId="77777777" w:rsidR="000B1853" w:rsidRDefault="000B1853">
            <w:pPr>
              <w:bidi/>
            </w:pP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860"/>
              <w:gridCol w:w="1655"/>
            </w:tblGrid>
            <w:tr w:rsidR="000B1853" w14:paraId="367A7D93" w14:textId="77777777">
              <w:tc>
                <w:tcPr>
                  <w:tcW w:w="7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14:paraId="141E7F94" w14:textId="77777777" w:rsidR="000B1853" w:rsidRDefault="00C74B85">
                  <w:pPr>
                    <w:bidi/>
                    <w:spacing w:afterLines="70" w:after="168" w:line="264" w:lineRule="auto"/>
                    <w:ind w:left="300"/>
                  </w:pPr>
                  <w:r>
                    <w:rPr>
                      <w:rFonts w:ascii="IRANSans" w:cs="IRANSans" w:hint="cs"/>
                      <w:color w:val="424242"/>
                      <w:szCs w:val="18"/>
                      <w:rtl/>
                    </w:rPr>
                    <w:t>سکس تراپیست</w:t>
                  </w:r>
                </w:p>
              </w:tc>
              <w:tc>
                <w:tcPr>
                  <w:tcW w:w="3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14:paraId="71110F07" w14:textId="77777777" w:rsidR="000B1853" w:rsidRDefault="00C74B85">
                  <w:r>
                    <w:rPr>
                      <w:noProof/>
                    </w:rPr>
                    <w:drawing>
                      <wp:inline distT="0" distB="0" distL="0" distR="0" wp14:anchorId="13A9268F" wp14:editId="5B38F172">
                        <wp:extent cx="952500" cy="142875"/>
                        <wp:effectExtent l="0" t="0" r="0" b="0"/>
                        <wp:docPr id="13" name="35e8dc50-0669-4bad-b878-2b32a8044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f8370c5-34c3-4b6d-9e88-2dae322322b1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96cabdc0-1a3f-4c98-a5bc-48f0ea1e0038"/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952500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3037F6" w14:textId="77777777" w:rsidR="000B1853" w:rsidRDefault="000B1853">
            <w:pPr>
              <w:bidi/>
            </w:pPr>
          </w:p>
        </w:tc>
      </w:tr>
      <w:tr w:rsidR="000B1853" w14:paraId="0B4B82C4" w14:textId="77777777">
        <w:trPr>
          <w:gridAfter w:val="1"/>
          <w:wAfter w:w="360" w:type="dxa"/>
        </w:trPr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860"/>
              <w:gridCol w:w="1655"/>
            </w:tblGrid>
            <w:tr w:rsidR="000B1853" w14:paraId="6F129747" w14:textId="77777777">
              <w:tc>
                <w:tcPr>
                  <w:tcW w:w="7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14:paraId="55B3B03B" w14:textId="77777777" w:rsidR="000B1853" w:rsidRDefault="00C74B85">
                  <w:pPr>
                    <w:bidi/>
                    <w:spacing w:afterLines="70" w:after="168" w:line="264" w:lineRule="auto"/>
                    <w:ind w:left="300"/>
                  </w:pPr>
                  <w:r>
                    <w:rPr>
                      <w:rFonts w:ascii="IRANSans" w:cs="IRANSans" w:hint="cs"/>
                      <w:color w:val="424242"/>
                      <w:szCs w:val="18"/>
                      <w:rtl/>
                    </w:rPr>
                    <w:t>ترک اعتاد MMT</w:t>
                  </w:r>
                </w:p>
              </w:tc>
              <w:tc>
                <w:tcPr>
                  <w:tcW w:w="3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14:paraId="697CAD55" w14:textId="77777777" w:rsidR="000B1853" w:rsidRDefault="00C74B85">
                  <w:r>
                    <w:rPr>
                      <w:noProof/>
                    </w:rPr>
                    <w:drawing>
                      <wp:inline distT="0" distB="0" distL="0" distR="0" wp14:anchorId="329396C7" wp14:editId="630C2D80">
                        <wp:extent cx="952500" cy="142875"/>
                        <wp:effectExtent l="0" t="0" r="0" b="0"/>
                        <wp:docPr id="14" name="b6e228a2-07b6-4112-a88d-be09db50a5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d1b41f8-9754-4bd2-a68c-b698b94ee658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f4205b5d-729d-4849-b6e9-b5187cd15d17"/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952500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742733B" w14:textId="77777777" w:rsidR="000B1853" w:rsidRDefault="000B1853">
            <w:pPr>
              <w:bidi/>
            </w:pPr>
          </w:p>
        </w:tc>
      </w:tr>
    </w:tbl>
    <w:p w14:paraId="6AE454FE" w14:textId="77777777" w:rsidR="000B1853" w:rsidRDefault="00C74B85">
      <w:r>
        <w:br/>
      </w:r>
    </w:p>
    <w:p w14:paraId="549D9287" w14:textId="77777777" w:rsidR="000B1853" w:rsidRDefault="00C74B85">
      <w:pPr>
        <w:pBdr>
          <w:bottom w:val="dotted" w:sz="6" w:space="1" w:color="CCCCCC"/>
        </w:pBdr>
        <w:bidi/>
        <w:spacing w:beforeLines="70" w:before="168" w:afterLines="30" w:after="72" w:line="264" w:lineRule="auto"/>
      </w:pPr>
      <w:r>
        <w:rPr>
          <w:noProof/>
        </w:rPr>
        <w:drawing>
          <wp:inline distT="0" distB="0" distL="0" distR="0" wp14:anchorId="653A8634" wp14:editId="113B58A7">
            <wp:extent cx="190500" cy="190500"/>
            <wp:effectExtent l="0" t="0" r="0" b="0"/>
            <wp:docPr id="15" name="dc2c4ae2-6358-418a-a1b8-5ea972a25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a668ac-cf26-48a9-b3b8-764604678902.jpg"/>
                    <pic:cNvPicPr/>
                  </pic:nvPicPr>
                  <pic:blipFill>
                    <a:blip r:embed="rId23" cstate="print">
                      <a:extLst>
                        <a:ext uri="0396d6f9-fa20-4e53-bcd1-d5411e44762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RANSans" w:cs="IRANSans" w:hint="cs"/>
          <w:bCs/>
          <w:color w:val="424242"/>
          <w:szCs w:val="26"/>
          <w:rtl/>
        </w:rPr>
        <w:t xml:space="preserve">  زبان</w:t>
      </w:r>
    </w:p>
    <w:p w14:paraId="3C0B216E" w14:textId="77777777" w:rsidR="000B1853" w:rsidRDefault="00C74B85">
      <w:pPr>
        <w:bidi/>
        <w:spacing w:beforeLines="50" w:before="120" w:afterLines="50" w:after="120" w:line="264" w:lineRule="auto"/>
        <w:ind w:left="400"/>
      </w:pPr>
      <w:r>
        <w:rPr>
          <w:rFonts w:ascii="IRANSans" w:cs="IRANSans" w:hint="cs"/>
          <w:bCs/>
          <w:color w:val="424242"/>
          <w:rtl/>
        </w:rPr>
        <w:t>انگلیسی</w:t>
      </w:r>
    </w:p>
    <w:tbl>
      <w:tblPr>
        <w:bidiVisual/>
        <w:tblW w:w="0" w:type="auto"/>
        <w:tblInd w:w="50" w:type="dxa"/>
        <w:tblLook w:val="04A0" w:firstRow="1" w:lastRow="0" w:firstColumn="1" w:lastColumn="0" w:noHBand="0" w:noVBand="1"/>
      </w:tblPr>
      <w:tblGrid>
        <w:gridCol w:w="1170"/>
        <w:gridCol w:w="1650"/>
        <w:gridCol w:w="1170"/>
        <w:gridCol w:w="1650"/>
        <w:gridCol w:w="1170"/>
        <w:gridCol w:w="1650"/>
        <w:gridCol w:w="1170"/>
        <w:gridCol w:w="1650"/>
      </w:tblGrid>
      <w:tr w:rsidR="000B1853" w14:paraId="2C49C131" w14:textId="77777777">
        <w:tc>
          <w:tcPr>
            <w:tcW w:w="2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120E5161" w14:textId="77777777" w:rsidR="000B1853" w:rsidRDefault="00C74B85">
            <w:pPr>
              <w:bidi/>
              <w:spacing w:afterLines="20" w:after="48" w:line="264" w:lineRule="auto"/>
              <w:ind w:left="400"/>
              <w:jc w:val="center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مهارت خواندن</w:t>
            </w:r>
          </w:p>
        </w:tc>
        <w:tc>
          <w:tcPr>
            <w:tcW w:w="1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4A54B69A" w14:textId="77777777" w:rsidR="000B1853" w:rsidRDefault="00C74B85">
            <w:pPr>
              <w:bidi/>
              <w:jc w:val="right"/>
            </w:pPr>
            <w:r>
              <w:rPr>
                <w:noProof/>
              </w:rPr>
              <w:drawing>
                <wp:inline distT="0" distB="0" distL="0" distR="0" wp14:anchorId="2CC4B764" wp14:editId="11BC3E10">
                  <wp:extent cx="952500" cy="142875"/>
                  <wp:effectExtent l="0" t="0" r="0" b="0"/>
                  <wp:docPr id="16" name="2d72d736-5ebf-4ca0-bfa2-41f611fe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a9d7ed-9f08-4212-8060-4782bae7ecbd.jpg"/>
                          <pic:cNvPicPr/>
                        </pic:nvPicPr>
                        <pic:blipFill>
                          <a:blip r:embed="rId24" cstate="print">
                            <a:extLst>
                              <a:ext uri="0de37f87-595d-488a-83fe-9a3c0beb183c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2EEE0CE9" w14:textId="77777777" w:rsidR="000B1853" w:rsidRDefault="00C74B85">
            <w:pPr>
              <w:bidi/>
              <w:spacing w:afterLines="20" w:after="48" w:line="264" w:lineRule="auto"/>
              <w:ind w:left="400"/>
              <w:jc w:val="center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مهارت نوشتن</w:t>
            </w:r>
          </w:p>
        </w:tc>
        <w:tc>
          <w:tcPr>
            <w:tcW w:w="1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7D720DC0" w14:textId="77777777" w:rsidR="000B1853" w:rsidRDefault="00C74B85">
            <w:pPr>
              <w:bidi/>
              <w:jc w:val="right"/>
            </w:pPr>
            <w:r>
              <w:rPr>
                <w:noProof/>
              </w:rPr>
              <w:drawing>
                <wp:inline distT="0" distB="0" distL="0" distR="0" wp14:anchorId="7DA5B145" wp14:editId="588E8C84">
                  <wp:extent cx="952500" cy="142875"/>
                  <wp:effectExtent l="0" t="0" r="0" b="0"/>
                  <wp:docPr id="17" name="c2974feb-b62f-4c7b-9cad-fda51b037f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ef8d35-d7bd-49ce-b917-ab59c570bd0f.jpg"/>
                          <pic:cNvPicPr/>
                        </pic:nvPicPr>
                        <pic:blipFill>
                          <a:blip r:embed="rId25" cstate="print">
                            <a:extLst>
                              <a:ext uri="0548a40b-4497-47c8-ba24-8cf0bfb24639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1B86670D" w14:textId="77777777" w:rsidR="000B1853" w:rsidRDefault="00C74B85">
            <w:pPr>
              <w:bidi/>
              <w:spacing w:afterLines="20" w:after="48" w:line="264" w:lineRule="auto"/>
              <w:ind w:left="400"/>
              <w:jc w:val="center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مهارت گفتاری</w:t>
            </w:r>
          </w:p>
        </w:tc>
        <w:tc>
          <w:tcPr>
            <w:tcW w:w="1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0E2C3192" w14:textId="77777777" w:rsidR="000B1853" w:rsidRDefault="00C74B85">
            <w:pPr>
              <w:bidi/>
              <w:jc w:val="right"/>
            </w:pPr>
            <w:r>
              <w:rPr>
                <w:noProof/>
              </w:rPr>
              <w:drawing>
                <wp:inline distT="0" distB="0" distL="0" distR="0" wp14:anchorId="6FB185E2" wp14:editId="086A1874">
                  <wp:extent cx="952500" cy="142875"/>
                  <wp:effectExtent l="0" t="0" r="0" b="0"/>
                  <wp:docPr id="18" name="bb73389b-c849-4845-92aa-3efb71484c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6c000-fbb4-4269-b5cf-18d6a4bf9876.jpg"/>
                          <pic:cNvPicPr/>
                        </pic:nvPicPr>
                        <pic:blipFill>
                          <a:blip r:embed="rId24" cstate="print">
                            <a:extLst>
                              <a:ext uri="b070db6a-b429-4c40-bbdd-50cedf7aed3e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50766B54" w14:textId="77777777" w:rsidR="000B1853" w:rsidRDefault="00C74B85">
            <w:pPr>
              <w:bidi/>
              <w:spacing w:afterLines="20" w:after="48" w:line="264" w:lineRule="auto"/>
              <w:ind w:left="400"/>
              <w:jc w:val="center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مهارت شنیداری</w:t>
            </w:r>
          </w:p>
        </w:tc>
        <w:tc>
          <w:tcPr>
            <w:tcW w:w="1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6A0065AE" w14:textId="77777777" w:rsidR="000B1853" w:rsidRDefault="00C74B85">
            <w:pPr>
              <w:bidi/>
              <w:jc w:val="right"/>
            </w:pPr>
            <w:r>
              <w:rPr>
                <w:noProof/>
              </w:rPr>
              <w:drawing>
                <wp:inline distT="0" distB="0" distL="0" distR="0" wp14:anchorId="6938DC9A" wp14:editId="4573DE35">
                  <wp:extent cx="952500" cy="142875"/>
                  <wp:effectExtent l="0" t="0" r="0" b="0"/>
                  <wp:docPr id="19" name="f2ca937a-cb6e-4f04-81b6-6c89e2471b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e28829-43b2-4d65-b054-4c5beaff58e0.jpg"/>
                          <pic:cNvPicPr/>
                        </pic:nvPicPr>
                        <pic:blipFill>
                          <a:blip r:embed="rId24" cstate="print">
                            <a:extLst>
                              <a:ext uri="6c035fbb-137e-424b-9bed-13b41bc36250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54DBE" w14:textId="77777777" w:rsidR="000B1853" w:rsidRDefault="00C74B85">
      <w:r>
        <w:br/>
      </w:r>
    </w:p>
    <w:p w14:paraId="29043CCE" w14:textId="77777777" w:rsidR="000B1853" w:rsidRDefault="00C74B85">
      <w:pPr>
        <w:pBdr>
          <w:bottom w:val="dotted" w:sz="6" w:space="1" w:color="CCCCCC"/>
        </w:pBdr>
        <w:bidi/>
        <w:spacing w:afterLines="70" w:after="168" w:line="264" w:lineRule="auto"/>
      </w:pPr>
      <w:r>
        <w:rPr>
          <w:noProof/>
        </w:rPr>
        <w:drawing>
          <wp:inline distT="0" distB="0" distL="0" distR="0" wp14:anchorId="09205E11" wp14:editId="39C5583D">
            <wp:extent cx="190500" cy="190500"/>
            <wp:effectExtent l="0" t="0" r="0" b="0"/>
            <wp:docPr id="20" name="5653a348-35b0-40ef-88af-f64f33484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6ffa59-0100-44e3-b491-0c06cb4f8481.jpg"/>
                    <pic:cNvPicPr/>
                  </pic:nvPicPr>
                  <pic:blipFill>
                    <a:blip r:embed="rId26" cstate="print">
                      <a:extLst>
                        <a:ext uri="c5488aef-030c-4e92-b84b-a5a04811bb5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RANSans" w:cs="IRANSans" w:hint="cs"/>
          <w:bCs/>
          <w:color w:val="424242"/>
          <w:szCs w:val="26"/>
          <w:rtl/>
        </w:rPr>
        <w:t xml:space="preserve">   دوره‌ها و گواهینامه‌ها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665"/>
        <w:gridCol w:w="5665"/>
      </w:tblGrid>
      <w:tr w:rsidR="000B1853" w14:paraId="6EE4D3FD" w14:textId="77777777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229D68F4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cbt بزرگسال</w:t>
            </w:r>
          </w:p>
          <w:p w14:paraId="0BD02260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موسسه ‎‏‎‏‎‏:‎‏‎‏‎‏ دانشگاه تهران</w:t>
            </w:r>
          </w:p>
          <w:p w14:paraId="4AC36629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دی ۱۳۹۷</w:t>
            </w: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45330FF5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طرحواره درمانی</w:t>
            </w:r>
          </w:p>
          <w:p w14:paraId="52F7F468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 xml:space="preserve">موسسه ‎‏‎‏‎‏:‎‏‎‏‎‏ باشگاه پژوهشگران و نخبگان </w:t>
            </w:r>
          </w:p>
          <w:p w14:paraId="0D6821C9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آبان ۱۳۹۹</w:t>
            </w:r>
          </w:p>
        </w:tc>
      </w:tr>
      <w:tr w:rsidR="000B1853" w14:paraId="57C189B9" w14:textId="77777777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5BA5850C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طرحواره درمانی پیشرفته</w:t>
            </w:r>
          </w:p>
          <w:p w14:paraId="77EE0C2D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موسسه ‎‏‎‏‎‏:‎‏‎‏‎‏ دانشگاه ازاد تهران غرب</w:t>
            </w:r>
          </w:p>
          <w:p w14:paraId="02560CFE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اسفند ۱۳۹۹</w:t>
            </w: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3A3D1C74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سکس تراپی</w:t>
            </w:r>
          </w:p>
          <w:p w14:paraId="5579601D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موسسه ‎‏‎‏‎‏:‎‏‎‏‎‏ انجمن روانشناسی APA</w:t>
            </w:r>
          </w:p>
          <w:p w14:paraId="2C691E70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فروردین ۱۴۰۱</w:t>
            </w:r>
          </w:p>
        </w:tc>
      </w:tr>
      <w:tr w:rsidR="000B1853" w14:paraId="09B08BD3" w14:textId="77777777">
        <w:trPr>
          <w:gridAfter w:val="1"/>
          <w:wAfter w:w="360" w:type="dxa"/>
        </w:trPr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36CD72A5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مشاور اعتیاد MMT</w:t>
            </w:r>
          </w:p>
          <w:p w14:paraId="02B40820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موسسه ‎‏‎‏‎‏:‎‏‎‏‎‏ ذهن ارکیده</w:t>
            </w:r>
          </w:p>
          <w:p w14:paraId="4FA8617B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خرداد ۱۴۰۱</w:t>
            </w:r>
          </w:p>
        </w:tc>
      </w:tr>
    </w:tbl>
    <w:p w14:paraId="54F0C37D" w14:textId="77777777" w:rsidR="000B1853" w:rsidRDefault="00C74B85">
      <w:pPr>
        <w:pBdr>
          <w:bottom w:val="dotted" w:sz="6" w:space="1" w:color="CCCCCC"/>
        </w:pBdr>
        <w:bidi/>
        <w:spacing w:afterLines="70" w:after="168" w:line="264" w:lineRule="auto"/>
      </w:pPr>
      <w:r>
        <w:rPr>
          <w:noProof/>
        </w:rPr>
        <w:drawing>
          <wp:inline distT="0" distB="0" distL="0" distR="0" wp14:anchorId="62D7007D" wp14:editId="6D3A9D90">
            <wp:extent cx="190500" cy="190500"/>
            <wp:effectExtent l="0" t="0" r="0" b="0"/>
            <wp:docPr id="22" name="1dec33c3-cfe0-4837-b7f6-c48de6f99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6feea5-59a6-4ab2-86d0-cbcaf45bd4a5.jpg"/>
                    <pic:cNvPicPr/>
                  </pic:nvPicPr>
                  <pic:blipFill>
                    <a:blip r:embed="rId27" cstate="print">
                      <a:extLst>
                        <a:ext uri="555837ae-a195-44f6-9904-c1fe5289dad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RANSans" w:cs="IRANSans" w:hint="cs"/>
          <w:bCs/>
          <w:color w:val="424242"/>
          <w:szCs w:val="26"/>
          <w:rtl/>
        </w:rPr>
        <w:t xml:space="preserve">   تحقیقات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1330"/>
      </w:tblGrid>
      <w:tr w:rsidR="000B1853" w14:paraId="1E95941C" w14:textId="77777777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33888833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 xml:space="preserve">مقاله </w:t>
            </w:r>
          </w:p>
          <w:p w14:paraId="17DDD4B0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ناشر ‎‏‎‏‎‏:‎‏‎‏‎‏ مجله نفس.دانشگاه شهید بهشتی</w:t>
            </w:r>
          </w:p>
          <w:p w14:paraId="34351458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مرداد ۱۴۰۰</w:t>
            </w:r>
          </w:p>
          <w:p w14:paraId="735A347B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تاثیر اضطراب ناشی از کرونا بر رفتارهای وسواسی و سرگشتگی ذهنی در زنان شاغل استان تهران</w:t>
            </w:r>
          </w:p>
          <w:p w14:paraId="669C3B95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لینک مرتبط ‎‏‎‏‎‏:‎‏‎‏‎‏</w:t>
            </w:r>
          </w:p>
          <w:p w14:paraId="12A6A85C" w14:textId="77777777" w:rsidR="000B1853" w:rsidRDefault="00C74B85">
            <w:pPr>
              <w:spacing w:afterLines="30" w:after="72" w:line="264" w:lineRule="auto"/>
              <w:ind w:left="300"/>
            </w:pPr>
            <w:r>
              <w:rPr>
                <w:color w:val="0F8BAD"/>
                <w:szCs w:val="20"/>
              </w:rPr>
              <w:t>journal.sbmu.ac.ir</w:t>
            </w:r>
          </w:p>
        </w:tc>
      </w:tr>
      <w:tr w:rsidR="000B1853" w14:paraId="4EA52DAA" w14:textId="77777777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6B5FC2F9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مقاله</w:t>
            </w:r>
          </w:p>
          <w:p w14:paraId="53C7AB43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ناشر ‎‏‎‏‎‏:‎‏‎‏‎‏ مجله نفس .دانشگاه شهید بهشتی</w:t>
            </w:r>
          </w:p>
          <w:p w14:paraId="2E021D41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آبان ۱۴۰۰</w:t>
            </w:r>
          </w:p>
          <w:p w14:paraId="22292061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اثربخشی درمان ACT بربهبودانعطاف پذیری روانشناختی.افسردگی واضطراب کرونا در بیماران دارای نقص ایمنی با دریافت واکسن</w:t>
            </w:r>
          </w:p>
          <w:p w14:paraId="1ECBF3F2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لینک مرتبط ‎‏‎‏‎‏:‎‏‎‏‎‏</w:t>
            </w:r>
          </w:p>
          <w:p w14:paraId="115A4211" w14:textId="77777777" w:rsidR="000B1853" w:rsidRDefault="00C74B85">
            <w:pPr>
              <w:spacing w:afterLines="30" w:after="72" w:line="264" w:lineRule="auto"/>
              <w:ind w:left="300"/>
            </w:pPr>
            <w:r>
              <w:rPr>
                <w:color w:val="0F8BAD"/>
                <w:szCs w:val="20"/>
              </w:rPr>
              <w:t>journal.sbmu.ac.ir</w:t>
            </w:r>
          </w:p>
        </w:tc>
      </w:tr>
      <w:tr w:rsidR="000B1853" w14:paraId="72FC5D68" w14:textId="77777777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31D5A208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مقاله</w:t>
            </w:r>
          </w:p>
          <w:p w14:paraId="6BB5ED7D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ناشر ‎‏‎‏‎‏:‎‏‎‏‎‏ مجله نفس .دانشگاه شهید بهشتی</w:t>
            </w:r>
          </w:p>
          <w:p w14:paraId="3D64B36B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آبان ۱۴۰۰</w:t>
            </w:r>
          </w:p>
          <w:p w14:paraId="5B43F5FF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اثربخشی درمان ACT بربهب</w:t>
            </w:r>
            <w:r>
              <w:rPr>
                <w:rFonts w:ascii="IRANSans" w:cs="IRANSans" w:hint="cs"/>
                <w:color w:val="424242"/>
                <w:szCs w:val="18"/>
                <w:rtl/>
              </w:rPr>
              <w:t>ودانعطاف پذیری روانشناختی.افسردگی واضطراب کرونا در بیماران دارای نقص ایمنی با دریافت واکسن</w:t>
            </w:r>
          </w:p>
          <w:p w14:paraId="59412794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color w:val="424242"/>
                <w:szCs w:val="18"/>
                <w:rtl/>
              </w:rPr>
              <w:t>لینک مرتبط ‎‏‎‏‎‏:‎‏‎‏‎‏</w:t>
            </w:r>
          </w:p>
          <w:p w14:paraId="339840D8" w14:textId="77777777" w:rsidR="000B1853" w:rsidRDefault="00C74B85">
            <w:pPr>
              <w:spacing w:afterLines="30" w:after="72" w:line="264" w:lineRule="auto"/>
              <w:ind w:left="300"/>
            </w:pPr>
            <w:r>
              <w:rPr>
                <w:color w:val="0F8BAD"/>
                <w:szCs w:val="20"/>
              </w:rPr>
              <w:lastRenderedPageBreak/>
              <w:t>journal.sbmu.ac.ir</w:t>
            </w:r>
          </w:p>
        </w:tc>
      </w:tr>
    </w:tbl>
    <w:p w14:paraId="56984ECC" w14:textId="77777777" w:rsidR="000B1853" w:rsidRDefault="00C74B85">
      <w:r>
        <w:lastRenderedPageBreak/>
        <w:br/>
      </w:r>
    </w:p>
    <w:p w14:paraId="2C13D73B" w14:textId="77777777" w:rsidR="000B1853" w:rsidRDefault="00C74B85">
      <w:pPr>
        <w:pBdr>
          <w:bottom w:val="dotted" w:sz="6" w:space="1" w:color="CCCCCC"/>
        </w:pBdr>
        <w:bidi/>
        <w:spacing w:afterLines="70" w:after="168" w:line="264" w:lineRule="auto"/>
      </w:pPr>
      <w:r>
        <w:rPr>
          <w:noProof/>
        </w:rPr>
        <w:drawing>
          <wp:inline distT="0" distB="0" distL="0" distR="0" wp14:anchorId="7CBB9B90" wp14:editId="444BE610">
            <wp:extent cx="190500" cy="190500"/>
            <wp:effectExtent l="0" t="0" r="0" b="0"/>
            <wp:docPr id="23" name="53f26cb5-1650-43c5-8667-5467162eb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d7f3c3-55c5-4103-b302-5ff3d847f845.jpg"/>
                    <pic:cNvPicPr/>
                  </pic:nvPicPr>
                  <pic:blipFill>
                    <a:blip r:embed="rId28" cstate="print">
                      <a:extLst>
                        <a:ext uri="96fda0d9-be96-4aa3-93f0-b2ec73df0b6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RANSans" w:cs="IRANSans" w:hint="cs"/>
          <w:bCs/>
          <w:color w:val="424242"/>
          <w:szCs w:val="32"/>
          <w:rtl/>
        </w:rPr>
        <w:t xml:space="preserve">   شبکه اجتماعی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2216"/>
        <w:gridCol w:w="2678"/>
      </w:tblGrid>
      <w:tr w:rsidR="000B1853" w14:paraId="0A07D6EF" w14:textId="77777777">
        <w:tc>
          <w:tcPr>
            <w:tcW w:w="0" w:type="auto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1034B439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09120061362</w:t>
            </w:r>
            <w:r>
              <w:rPr>
                <w:noProof/>
              </w:rPr>
              <w:drawing>
                <wp:inline distT="0" distB="0" distL="0" distR="0" wp14:anchorId="2EC5CC4E" wp14:editId="753B93AA">
                  <wp:extent cx="190500" cy="190500"/>
                  <wp:effectExtent l="0" t="0" r="0" b="0"/>
                  <wp:docPr id="24" name="c3e9162e-260a-47b1-ae88-46181627df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663c9c-a7e7-4708-9b6e-6af41b21d482.jpg"/>
                          <pic:cNvPicPr/>
                        </pic:nvPicPr>
                        <pic:blipFill>
                          <a:blip r:embed="rId29" cstate="print">
                            <a:extLst>
                              <a:ext uri="c24944e9-df17-4e25-918f-4fa417bc2069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14:paraId="50F2B49D" w14:textId="77777777" w:rsidR="000B1853" w:rsidRDefault="00C74B85">
            <w:pPr>
              <w:bidi/>
              <w:spacing w:afterLines="30" w:after="72" w:line="264" w:lineRule="auto"/>
              <w:ind w:left="300"/>
            </w:pPr>
            <w:r>
              <w:rPr>
                <w:rFonts w:ascii="IRANSans" w:cs="IRANSans" w:hint="cs"/>
                <w:bCs/>
                <w:color w:val="424242"/>
                <w:rtl/>
              </w:rPr>
              <w:t>sadri.psychologist</w:t>
            </w:r>
            <w:r>
              <w:rPr>
                <w:noProof/>
              </w:rPr>
              <w:drawing>
                <wp:inline distT="0" distB="0" distL="0" distR="0" wp14:anchorId="099CDDF7" wp14:editId="61FC1449">
                  <wp:extent cx="190500" cy="190500"/>
                  <wp:effectExtent l="0" t="0" r="0" b="0"/>
                  <wp:docPr id="25" name="d2361f3d-ecfb-4d21-bef7-b92c95329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4f0588-a34e-4cc1-b3c8-c6e537719ed7.jpg"/>
                          <pic:cNvPicPr/>
                        </pic:nvPicPr>
                        <pic:blipFill>
                          <a:blip r:embed="rId30" cstate="print">
                            <a:extLst>
                              <a:ext uri="cc8e2aee-6839-45a0-adee-f5abe090c36f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D57E1" w14:textId="77777777" w:rsidR="00000000" w:rsidRDefault="00C74B85"/>
    <w:sectPr w:rsidR="00000000" w:rsidSect="00951B2F">
      <w:pgSz w:w="11906" w:h="16838" w:code="9"/>
      <w:pgMar w:top="0" w:right="288" w:bottom="0" w:left="28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C46D1" w14:textId="77777777" w:rsidR="00CD4E65" w:rsidRDefault="00CD4E65" w:rsidP="00590471">
      <w:r>
        <w:separator/>
      </w:r>
    </w:p>
  </w:endnote>
  <w:endnote w:type="continuationSeparator" w:id="0">
    <w:p w14:paraId="2C612F93" w14:textId="77777777" w:rsidR="00CD4E65" w:rsidRDefault="00CD4E6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11A88F8-95BE-48E7-B587-00558EA6D520}"/>
    <w:embedBold r:id="rId2" w:fontKey="{3345024B-9A80-4C67-8F94-35F46E15DC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D7527E-D793-4B7D-98E8-BBEC5851FCBE}"/>
    <w:embedBold r:id="rId4" w:fontKey="{30881744-4B40-4F3D-BF83-6BF3B00BB3E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RANSans">
    <w:altName w:val="Times New Roman"/>
    <w:charset w:val="00"/>
    <w:family w:val="roman"/>
    <w:pitch w:val="variable"/>
    <w:sig w:usb0="80002063" w:usb1="80002040" w:usb2="00000008" w:usb3="00000000" w:csb0="00000041" w:csb1="00000000"/>
    <w:embedRegular r:id="rId5" w:fontKey="{833B8993-466E-FA40-BE1D-5A742614CE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9B22F" w14:textId="77777777" w:rsidR="00CD4E65" w:rsidRDefault="00CD4E65" w:rsidP="00590471">
      <w:r>
        <w:separator/>
      </w:r>
    </w:p>
  </w:footnote>
  <w:footnote w:type="continuationSeparator" w:id="0">
    <w:p w14:paraId="0CA743DD" w14:textId="77777777" w:rsidR="00CD4E65" w:rsidRDefault="00CD4E65" w:rsidP="00590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857460">
    <w:abstractNumId w:val="1"/>
  </w:num>
  <w:num w:numId="2" w16cid:durableId="1567453071">
    <w:abstractNumId w:val="2"/>
  </w:num>
  <w:num w:numId="3" w16cid:durableId="1798839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removePersonalInformation/>
  <w:removeDateAndTime/>
  <w:embedTrueType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4A"/>
    <w:rsid w:val="00001701"/>
    <w:rsid w:val="00046D7D"/>
    <w:rsid w:val="00060042"/>
    <w:rsid w:val="000645D8"/>
    <w:rsid w:val="0008685D"/>
    <w:rsid w:val="00090860"/>
    <w:rsid w:val="000B1853"/>
    <w:rsid w:val="000E6F9B"/>
    <w:rsid w:val="00107D7A"/>
    <w:rsid w:val="00112FD7"/>
    <w:rsid w:val="0011733D"/>
    <w:rsid w:val="00150ABD"/>
    <w:rsid w:val="001648B5"/>
    <w:rsid w:val="001873A0"/>
    <w:rsid w:val="001946FC"/>
    <w:rsid w:val="001A420D"/>
    <w:rsid w:val="001F5AB5"/>
    <w:rsid w:val="00217E20"/>
    <w:rsid w:val="00222466"/>
    <w:rsid w:val="00234264"/>
    <w:rsid w:val="00236F90"/>
    <w:rsid w:val="0024753C"/>
    <w:rsid w:val="00276026"/>
    <w:rsid w:val="002B4549"/>
    <w:rsid w:val="002C7FA1"/>
    <w:rsid w:val="00310F17"/>
    <w:rsid w:val="00322A46"/>
    <w:rsid w:val="003326CB"/>
    <w:rsid w:val="003353F6"/>
    <w:rsid w:val="003375BF"/>
    <w:rsid w:val="00353B60"/>
    <w:rsid w:val="00353F4A"/>
    <w:rsid w:val="00355612"/>
    <w:rsid w:val="003675F3"/>
    <w:rsid w:val="00376291"/>
    <w:rsid w:val="003762CA"/>
    <w:rsid w:val="00380FD1"/>
    <w:rsid w:val="00383D02"/>
    <w:rsid w:val="00385DE7"/>
    <w:rsid w:val="00397815"/>
    <w:rsid w:val="003D1205"/>
    <w:rsid w:val="003D1B71"/>
    <w:rsid w:val="003D3261"/>
    <w:rsid w:val="003D3CAF"/>
    <w:rsid w:val="003E37CB"/>
    <w:rsid w:val="00437449"/>
    <w:rsid w:val="004555B1"/>
    <w:rsid w:val="004628AE"/>
    <w:rsid w:val="0048023E"/>
    <w:rsid w:val="00491FA0"/>
    <w:rsid w:val="004E158A"/>
    <w:rsid w:val="00525BE2"/>
    <w:rsid w:val="00565C77"/>
    <w:rsid w:val="0056708E"/>
    <w:rsid w:val="005801E5"/>
    <w:rsid w:val="00590471"/>
    <w:rsid w:val="005D01FA"/>
    <w:rsid w:val="005D7D2E"/>
    <w:rsid w:val="006044DB"/>
    <w:rsid w:val="00653E17"/>
    <w:rsid w:val="006674E5"/>
    <w:rsid w:val="006A08E8"/>
    <w:rsid w:val="006C25F8"/>
    <w:rsid w:val="006D79A8"/>
    <w:rsid w:val="006E10E3"/>
    <w:rsid w:val="007022C6"/>
    <w:rsid w:val="00720233"/>
    <w:rsid w:val="0072353B"/>
    <w:rsid w:val="007575B6"/>
    <w:rsid w:val="007879CD"/>
    <w:rsid w:val="00794C19"/>
    <w:rsid w:val="007B3C81"/>
    <w:rsid w:val="007D67CA"/>
    <w:rsid w:val="007E668F"/>
    <w:rsid w:val="007F5B63"/>
    <w:rsid w:val="00803A0A"/>
    <w:rsid w:val="00834221"/>
    <w:rsid w:val="00835C88"/>
    <w:rsid w:val="00846CB9"/>
    <w:rsid w:val="008566AA"/>
    <w:rsid w:val="00883348"/>
    <w:rsid w:val="008A1E6E"/>
    <w:rsid w:val="008C024F"/>
    <w:rsid w:val="008C2CFC"/>
    <w:rsid w:val="008C41C9"/>
    <w:rsid w:val="008C42A1"/>
    <w:rsid w:val="00912DC8"/>
    <w:rsid w:val="009475DC"/>
    <w:rsid w:val="00951B2F"/>
    <w:rsid w:val="00960945"/>
    <w:rsid w:val="00967B93"/>
    <w:rsid w:val="00972099"/>
    <w:rsid w:val="00983C85"/>
    <w:rsid w:val="009D090F"/>
    <w:rsid w:val="00A14F39"/>
    <w:rsid w:val="00A31464"/>
    <w:rsid w:val="00A31B16"/>
    <w:rsid w:val="00A33613"/>
    <w:rsid w:val="00A33BBC"/>
    <w:rsid w:val="00A46B82"/>
    <w:rsid w:val="00A47A8D"/>
    <w:rsid w:val="00A54F40"/>
    <w:rsid w:val="00A669AD"/>
    <w:rsid w:val="00A70FF2"/>
    <w:rsid w:val="00A91025"/>
    <w:rsid w:val="00AC6C7E"/>
    <w:rsid w:val="00B4158A"/>
    <w:rsid w:val="00B6466C"/>
    <w:rsid w:val="00BB1B5D"/>
    <w:rsid w:val="00BC22C7"/>
    <w:rsid w:val="00BC5596"/>
    <w:rsid w:val="00BD195A"/>
    <w:rsid w:val="00BF2D5A"/>
    <w:rsid w:val="00C07240"/>
    <w:rsid w:val="00C14078"/>
    <w:rsid w:val="00C20FD3"/>
    <w:rsid w:val="00C65E39"/>
    <w:rsid w:val="00C74B85"/>
    <w:rsid w:val="00C92865"/>
    <w:rsid w:val="00CD4E65"/>
    <w:rsid w:val="00CE1E3D"/>
    <w:rsid w:val="00D03DD4"/>
    <w:rsid w:val="00D053FA"/>
    <w:rsid w:val="00D102F2"/>
    <w:rsid w:val="00D8452B"/>
    <w:rsid w:val="00DC325A"/>
    <w:rsid w:val="00DC3F0A"/>
    <w:rsid w:val="00DD0282"/>
    <w:rsid w:val="00E26AED"/>
    <w:rsid w:val="00E3708A"/>
    <w:rsid w:val="00E52EED"/>
    <w:rsid w:val="00E73AB8"/>
    <w:rsid w:val="00E74A65"/>
    <w:rsid w:val="00E90A60"/>
    <w:rsid w:val="00E9603D"/>
    <w:rsid w:val="00EB1834"/>
    <w:rsid w:val="00EC02EB"/>
    <w:rsid w:val="00ED47F7"/>
    <w:rsid w:val="00EE7E09"/>
    <w:rsid w:val="00EF3E8F"/>
    <w:rsid w:val="00F0223C"/>
    <w:rsid w:val="00F3235D"/>
    <w:rsid w:val="00F32393"/>
    <w:rsid w:val="00F42B38"/>
    <w:rsid w:val="00F6641C"/>
    <w:rsid w:val="00F878BD"/>
    <w:rsid w:val="00FB1636"/>
    <w:rsid w:val="00FC0EB3"/>
    <w:rsid w:val="00FD119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D09A5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hammad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38F088D7-AEF6-4B7E-8E0E-24C5698C1A7E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Blue%20spheres%20resume.dotx</Template>
  <TotalTime>0</TotalTime>
  <Pages>3</Pages>
  <Words>323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2023-02-12T21:17:00Z</dcterms:created>
  <dcterms:modified xsi:type="dcterms:W3CDTF">2023-02-12T21:17:00Z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